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15924" w14:textId="77777777" w:rsidR="00FB2489" w:rsidRPr="00623A47" w:rsidRDefault="00FB2489">
      <w:pPr>
        <w:tabs>
          <w:tab w:val="left" w:pos="-720"/>
        </w:tabs>
        <w:suppressAutoHyphens/>
        <w:rPr>
          <w:rFonts w:ascii="Times New Roman" w:hAnsi="Times New Roman"/>
          <w:spacing w:val="-3"/>
        </w:rPr>
      </w:pPr>
    </w:p>
    <w:p w14:paraId="71D5982F" w14:textId="77777777" w:rsidR="00A8346D" w:rsidRPr="00A26A8C" w:rsidRDefault="00A8346D">
      <w:pPr>
        <w:tabs>
          <w:tab w:val="left" w:pos="-720"/>
        </w:tabs>
        <w:suppressAutoHyphens/>
        <w:rPr>
          <w:rFonts w:ascii="Calibri" w:hAnsi="Calibri" w:cs="Calibri"/>
          <w:spacing w:val="-3"/>
        </w:rPr>
      </w:pPr>
      <w:r w:rsidRPr="00A26A8C">
        <w:rPr>
          <w:rFonts w:ascii="Calibri" w:hAnsi="Calibri" w:cs="Calibri"/>
          <w:spacing w:val="-3"/>
        </w:rPr>
        <w:t>Vedlegg:</w:t>
      </w:r>
      <w:r w:rsidR="00844C39" w:rsidRPr="00A26A8C">
        <w:rPr>
          <w:rFonts w:ascii="Calibri" w:hAnsi="Calibri" w:cs="Calibri"/>
          <w:spacing w:val="-3"/>
        </w:rPr>
        <w:t xml:space="preserve"> </w:t>
      </w:r>
      <w:r w:rsidRPr="00A26A8C">
        <w:rPr>
          <w:rFonts w:ascii="Calibri" w:hAnsi="Calibri" w:cs="Calibri"/>
          <w:spacing w:val="-3"/>
        </w:rPr>
        <w:t>1. Fullmaktskjema</w:t>
      </w:r>
    </w:p>
    <w:p w14:paraId="2A3C48AC" w14:textId="77777777" w:rsidR="00A8346D" w:rsidRPr="00623A47" w:rsidRDefault="00A8346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5" w:color="auto" w:fill="auto"/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  <w:r w:rsidRPr="00623A47">
        <w:rPr>
          <w:rFonts w:ascii="Times New Roman" w:hAnsi="Times New Roman"/>
          <w:spacing w:val="-3"/>
        </w:rPr>
        <w:t xml:space="preserve">     </w:t>
      </w:r>
      <w:r w:rsidRPr="00623A47">
        <w:rPr>
          <w:rFonts w:ascii="Times New Roman" w:hAnsi="Times New Roman"/>
          <w:b/>
          <w:spacing w:val="-3"/>
        </w:rPr>
        <w:tab/>
      </w:r>
      <w:r w:rsidRPr="00623A47">
        <w:rPr>
          <w:rFonts w:ascii="Times New Roman" w:hAnsi="Times New Roman"/>
          <w:b/>
          <w:spacing w:val="-3"/>
        </w:rPr>
        <w:tab/>
      </w:r>
      <w:r w:rsidRPr="00623A47">
        <w:rPr>
          <w:rFonts w:ascii="Times New Roman" w:hAnsi="Times New Roman"/>
          <w:b/>
          <w:spacing w:val="-3"/>
        </w:rPr>
        <w:tab/>
      </w:r>
      <w:r w:rsidRPr="00623A47">
        <w:rPr>
          <w:rFonts w:ascii="Times New Roman" w:hAnsi="Times New Roman"/>
          <w:b/>
          <w:spacing w:val="-3"/>
        </w:rPr>
        <w:tab/>
      </w:r>
      <w:r w:rsidR="00485D9B">
        <w:rPr>
          <w:rFonts w:ascii="Times New Roman" w:hAnsi="Times New Roman"/>
          <w:b/>
          <w:spacing w:val="-3"/>
        </w:rPr>
        <w:tab/>
      </w:r>
      <w:r w:rsidRPr="00623A47">
        <w:rPr>
          <w:rFonts w:ascii="Times New Roman" w:hAnsi="Times New Roman"/>
          <w:b/>
          <w:spacing w:val="-3"/>
        </w:rPr>
        <w:t>F U L L M A K T</w:t>
      </w:r>
    </w:p>
    <w:p w14:paraId="65BCC33A" w14:textId="77777777" w:rsidR="00A8346D" w:rsidRPr="00623A47" w:rsidRDefault="00A8346D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159A729F" w14:textId="77777777" w:rsidR="00A8346D" w:rsidRPr="00623A47" w:rsidRDefault="00A8346D">
      <w:pPr>
        <w:tabs>
          <w:tab w:val="left" w:pos="-720"/>
        </w:tabs>
        <w:suppressAutoHyphens/>
        <w:jc w:val="both"/>
        <w:rPr>
          <w:rFonts w:ascii="Century Gothic" w:hAnsi="Century Gothic"/>
          <w:spacing w:val="-3"/>
          <w:sz w:val="18"/>
        </w:rPr>
      </w:pPr>
      <w:r w:rsidRPr="00623A47">
        <w:rPr>
          <w:rFonts w:ascii="Century Gothic" w:hAnsi="Century Gothic"/>
          <w:spacing w:val="-3"/>
          <w:sz w:val="18"/>
        </w:rPr>
        <w:t xml:space="preserve">Siden det fra tid til annen er spørsmål om det, gjøres </w:t>
      </w:r>
      <w:r w:rsidR="00811E97">
        <w:rPr>
          <w:rFonts w:ascii="Century Gothic" w:hAnsi="Century Gothic"/>
          <w:spacing w:val="-3"/>
          <w:sz w:val="18"/>
        </w:rPr>
        <w:t xml:space="preserve">det </w:t>
      </w:r>
      <w:r w:rsidRPr="00623A47">
        <w:rPr>
          <w:rFonts w:ascii="Century Gothic" w:hAnsi="Century Gothic"/>
          <w:spacing w:val="-3"/>
          <w:sz w:val="18"/>
        </w:rPr>
        <w:t xml:space="preserve">for ordens skyld </w:t>
      </w:r>
      <w:r w:rsidR="00583F37" w:rsidRPr="00623A47">
        <w:rPr>
          <w:rFonts w:ascii="Century Gothic" w:hAnsi="Century Gothic"/>
          <w:spacing w:val="-3"/>
          <w:sz w:val="18"/>
        </w:rPr>
        <w:t>oppmerksom på</w:t>
      </w:r>
      <w:r w:rsidRPr="00623A47">
        <w:rPr>
          <w:rFonts w:ascii="Century Gothic" w:hAnsi="Century Gothic"/>
          <w:spacing w:val="-3"/>
          <w:sz w:val="18"/>
        </w:rPr>
        <w:t>:</w:t>
      </w:r>
    </w:p>
    <w:p w14:paraId="612BFC7A" w14:textId="77777777" w:rsidR="00A8346D" w:rsidRPr="00623A47" w:rsidRDefault="00A8346D" w:rsidP="00B07F38">
      <w:pPr>
        <w:tabs>
          <w:tab w:val="left" w:pos="-720"/>
        </w:tabs>
        <w:suppressAutoHyphens/>
        <w:jc w:val="both"/>
        <w:rPr>
          <w:rFonts w:ascii="Century Gothic" w:hAnsi="Century Gothic"/>
          <w:spacing w:val="-3"/>
          <w:sz w:val="18"/>
        </w:rPr>
      </w:pPr>
      <w:r w:rsidRPr="00623A47">
        <w:rPr>
          <w:rFonts w:ascii="Century Gothic" w:hAnsi="Century Gothic"/>
          <w:spacing w:val="-3"/>
          <w:sz w:val="18"/>
        </w:rPr>
        <w:t>I henhold til NIFs lov, fellesbestemmelsene § 2-5, må den som skal representere på tinget</w:t>
      </w:r>
      <w:r w:rsidR="00E020A3" w:rsidRPr="00623A47">
        <w:rPr>
          <w:rFonts w:ascii="Century Gothic" w:hAnsi="Century Gothic"/>
          <w:spacing w:val="-3"/>
          <w:sz w:val="18"/>
        </w:rPr>
        <w:t xml:space="preserve"> </w:t>
      </w:r>
      <w:r w:rsidRPr="00623A47">
        <w:rPr>
          <w:rFonts w:ascii="Century Gothic" w:hAnsi="Century Gothic"/>
          <w:spacing w:val="-3"/>
          <w:sz w:val="18"/>
        </w:rPr>
        <w:t xml:space="preserve">ha vært medlem i </w:t>
      </w:r>
      <w:r w:rsidR="00583F37" w:rsidRPr="00623A47">
        <w:rPr>
          <w:rFonts w:ascii="Century Gothic" w:hAnsi="Century Gothic"/>
          <w:spacing w:val="-3"/>
          <w:sz w:val="18"/>
        </w:rPr>
        <w:t>laget i</w:t>
      </w:r>
      <w:r w:rsidR="00FD4579" w:rsidRPr="00623A47">
        <w:rPr>
          <w:rFonts w:ascii="Century Gothic" w:hAnsi="Century Gothic"/>
          <w:spacing w:val="-3"/>
          <w:sz w:val="18"/>
        </w:rPr>
        <w:t xml:space="preserve"> </w:t>
      </w:r>
      <w:r w:rsidRPr="00623A47">
        <w:rPr>
          <w:rFonts w:ascii="Century Gothic" w:hAnsi="Century Gothic"/>
          <w:spacing w:val="-3"/>
          <w:sz w:val="18"/>
        </w:rPr>
        <w:t>minst en måned og ikke skylde kontingent.</w:t>
      </w:r>
      <w:r w:rsidR="00B07F38">
        <w:rPr>
          <w:rFonts w:ascii="Century Gothic" w:hAnsi="Century Gothic"/>
          <w:spacing w:val="-3"/>
          <w:sz w:val="18"/>
        </w:rPr>
        <w:t xml:space="preserve"> Vi gjør også oppmerksom på </w:t>
      </w:r>
      <w:r w:rsidR="00B07F38" w:rsidRPr="00B07F38">
        <w:rPr>
          <w:rFonts w:ascii="Century Gothic" w:hAnsi="Century Gothic"/>
          <w:spacing w:val="-3"/>
          <w:sz w:val="18"/>
        </w:rPr>
        <w:t>§4</w:t>
      </w:r>
      <w:r w:rsidR="00B07F38">
        <w:rPr>
          <w:rFonts w:ascii="Century Gothic" w:hAnsi="Century Gothic"/>
          <w:spacing w:val="-3"/>
          <w:sz w:val="18"/>
        </w:rPr>
        <w:t xml:space="preserve">-2 i HFIKs lov: </w:t>
      </w:r>
      <w:r w:rsidR="00B07F38" w:rsidRPr="00B07F38">
        <w:rPr>
          <w:rFonts w:ascii="Century Gothic" w:hAnsi="Century Gothic"/>
          <w:spacing w:val="-3"/>
          <w:sz w:val="18"/>
        </w:rPr>
        <w:t>Lag som skylder kontingent for mer enn ett år, har ikke stemmerett eller andre rettigheter på friidrettskretstinget</w:t>
      </w:r>
      <w:r w:rsidR="00B07F38">
        <w:rPr>
          <w:rFonts w:ascii="Century Gothic" w:hAnsi="Century Gothic"/>
          <w:spacing w:val="-3"/>
          <w:sz w:val="18"/>
        </w:rPr>
        <w:t>.</w:t>
      </w:r>
    </w:p>
    <w:p w14:paraId="6F81AF6E" w14:textId="77777777" w:rsidR="00A8346D" w:rsidRPr="00623A47" w:rsidRDefault="00A8346D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D340A5E" w14:textId="77777777" w:rsidR="00A8346D" w:rsidRPr="00ED1819" w:rsidRDefault="00A8346D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  <w:r w:rsidRPr="00ED1819">
        <w:rPr>
          <w:rFonts w:ascii="Calibri" w:hAnsi="Calibri" w:cs="Calibri"/>
          <w:spacing w:val="-3"/>
        </w:rPr>
        <w:t>Vi gir herved følgende fullmakt til å representere vår klubb ved</w:t>
      </w:r>
      <w:r w:rsidR="007562FB">
        <w:rPr>
          <w:rFonts w:ascii="Calibri" w:hAnsi="Calibri" w:cs="Calibri"/>
          <w:spacing w:val="-3"/>
        </w:rPr>
        <w:t>:</w:t>
      </w:r>
    </w:p>
    <w:p w14:paraId="307E9848" w14:textId="77777777" w:rsidR="00A8346D" w:rsidRPr="00ED1819" w:rsidRDefault="00A8346D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</w:p>
    <w:p w14:paraId="03A4DDB9" w14:textId="49BAA884" w:rsidR="00623A47" w:rsidRPr="007562FB" w:rsidRDefault="00A8346D" w:rsidP="00623A47">
      <w:pPr>
        <w:tabs>
          <w:tab w:val="left" w:pos="-720"/>
        </w:tabs>
        <w:suppressAutoHyphens/>
        <w:rPr>
          <w:rFonts w:ascii="Calibri" w:hAnsi="Calibri" w:cs="Calibri"/>
          <w:b/>
          <w:bCs/>
          <w:spacing w:val="-3"/>
          <w:szCs w:val="24"/>
        </w:rPr>
      </w:pPr>
      <w:r w:rsidRPr="007562FB">
        <w:rPr>
          <w:rFonts w:ascii="Calibri" w:hAnsi="Calibri" w:cs="Calibri"/>
          <w:b/>
          <w:bCs/>
          <w:spacing w:val="-3"/>
        </w:rPr>
        <w:t>H</w:t>
      </w:r>
      <w:r w:rsidR="007562FB" w:rsidRPr="007562FB">
        <w:rPr>
          <w:rFonts w:ascii="Calibri" w:hAnsi="Calibri" w:cs="Calibri"/>
          <w:b/>
          <w:bCs/>
          <w:spacing w:val="-3"/>
        </w:rPr>
        <w:t>ordaland Friidrettskrets</w:t>
      </w:r>
      <w:r w:rsidRPr="007562FB">
        <w:rPr>
          <w:rFonts w:ascii="Calibri" w:hAnsi="Calibri" w:cs="Calibri"/>
          <w:b/>
          <w:bCs/>
          <w:spacing w:val="-3"/>
        </w:rPr>
        <w:t xml:space="preserve"> </w:t>
      </w:r>
      <w:r w:rsidR="002908AB" w:rsidRPr="007562FB">
        <w:rPr>
          <w:rFonts w:ascii="Calibri" w:hAnsi="Calibri" w:cs="Calibri"/>
          <w:b/>
          <w:bCs/>
          <w:spacing w:val="-3"/>
        </w:rPr>
        <w:t>5</w:t>
      </w:r>
      <w:r w:rsidR="00D24F7F">
        <w:rPr>
          <w:rFonts w:ascii="Calibri" w:hAnsi="Calibri" w:cs="Calibri"/>
          <w:b/>
          <w:bCs/>
          <w:spacing w:val="-3"/>
        </w:rPr>
        <w:t>5</w:t>
      </w:r>
      <w:r w:rsidRPr="007562FB">
        <w:rPr>
          <w:rFonts w:ascii="Calibri" w:hAnsi="Calibri" w:cs="Calibri"/>
          <w:b/>
          <w:bCs/>
          <w:spacing w:val="-3"/>
        </w:rPr>
        <w:t>.</w:t>
      </w:r>
      <w:r w:rsidR="00E67812" w:rsidRPr="007562FB">
        <w:rPr>
          <w:rFonts w:ascii="Calibri" w:hAnsi="Calibri" w:cs="Calibri"/>
          <w:b/>
          <w:bCs/>
          <w:spacing w:val="-3"/>
        </w:rPr>
        <w:t xml:space="preserve"> </w:t>
      </w:r>
      <w:r w:rsidR="007562FB" w:rsidRPr="007562FB">
        <w:rPr>
          <w:rFonts w:ascii="Calibri" w:hAnsi="Calibri" w:cs="Calibri"/>
          <w:b/>
          <w:bCs/>
          <w:spacing w:val="-3"/>
        </w:rPr>
        <w:t>ordinære kretsting</w:t>
      </w:r>
      <w:r w:rsidRPr="007562FB">
        <w:rPr>
          <w:rFonts w:ascii="Calibri" w:hAnsi="Calibri" w:cs="Calibri"/>
          <w:b/>
          <w:bCs/>
          <w:spacing w:val="-3"/>
        </w:rPr>
        <w:t xml:space="preserve"> </w:t>
      </w:r>
      <w:r w:rsidR="00B07F38" w:rsidRPr="007562FB">
        <w:rPr>
          <w:rFonts w:ascii="Calibri" w:hAnsi="Calibri" w:cs="Calibri"/>
          <w:b/>
          <w:bCs/>
          <w:spacing w:val="-3"/>
        </w:rPr>
        <w:t>2</w:t>
      </w:r>
      <w:r w:rsidR="00D24F7F">
        <w:rPr>
          <w:rFonts w:ascii="Calibri" w:hAnsi="Calibri" w:cs="Calibri"/>
          <w:b/>
          <w:bCs/>
          <w:spacing w:val="-3"/>
        </w:rPr>
        <w:t>1</w:t>
      </w:r>
      <w:r w:rsidR="00E700E0" w:rsidRPr="007562FB">
        <w:rPr>
          <w:rFonts w:ascii="Calibri" w:hAnsi="Calibri" w:cs="Calibri"/>
          <w:b/>
          <w:bCs/>
          <w:spacing w:val="-3"/>
        </w:rPr>
        <w:t>. MARS</w:t>
      </w:r>
      <w:r w:rsidR="00811E97" w:rsidRPr="007562FB">
        <w:rPr>
          <w:rFonts w:ascii="Calibri" w:hAnsi="Calibri" w:cs="Calibri"/>
          <w:b/>
          <w:bCs/>
          <w:spacing w:val="-3"/>
        </w:rPr>
        <w:t xml:space="preserve"> 202</w:t>
      </w:r>
      <w:r w:rsidR="00D24F7F">
        <w:rPr>
          <w:rFonts w:ascii="Calibri" w:hAnsi="Calibri" w:cs="Calibri"/>
          <w:b/>
          <w:bCs/>
          <w:spacing w:val="-3"/>
        </w:rPr>
        <w:t>6</w:t>
      </w:r>
      <w:r w:rsidR="00811E97" w:rsidRPr="007562FB">
        <w:rPr>
          <w:rFonts w:ascii="Calibri" w:hAnsi="Calibri" w:cs="Calibri"/>
          <w:b/>
          <w:bCs/>
          <w:spacing w:val="-3"/>
        </w:rPr>
        <w:t xml:space="preserve"> </w:t>
      </w:r>
      <w:r w:rsidRPr="007562FB">
        <w:rPr>
          <w:rFonts w:ascii="Calibri" w:hAnsi="Calibri" w:cs="Calibri"/>
          <w:b/>
          <w:bCs/>
          <w:spacing w:val="-3"/>
        </w:rPr>
        <w:t xml:space="preserve">på </w:t>
      </w:r>
      <w:r w:rsidR="00623A47" w:rsidRPr="007562FB">
        <w:rPr>
          <w:rFonts w:ascii="Calibri" w:hAnsi="Calibri" w:cs="Calibri"/>
          <w:b/>
          <w:bCs/>
          <w:spacing w:val="-3"/>
          <w:szCs w:val="24"/>
        </w:rPr>
        <w:t xml:space="preserve">Scandic </w:t>
      </w:r>
      <w:r w:rsidR="00D24F7F">
        <w:rPr>
          <w:rFonts w:ascii="Calibri" w:hAnsi="Calibri" w:cs="Calibri"/>
          <w:b/>
          <w:bCs/>
          <w:spacing w:val="-3"/>
          <w:szCs w:val="24"/>
        </w:rPr>
        <w:t xml:space="preserve">Neptun, </w:t>
      </w:r>
      <w:r w:rsidR="00D24F7F" w:rsidRPr="00D24F7F">
        <w:rPr>
          <w:rFonts w:ascii="Calibri" w:hAnsi="Calibri" w:cs="Calibri"/>
          <w:b/>
          <w:bCs/>
          <w:spacing w:val="-3"/>
          <w:szCs w:val="24"/>
        </w:rPr>
        <w:t>Valkendorfsgaten 8, 5012 Bergen</w:t>
      </w:r>
      <w:r w:rsidR="00811E97" w:rsidRPr="007562FB">
        <w:rPr>
          <w:rFonts w:ascii="Calibri" w:hAnsi="Calibri" w:cs="Calibri"/>
          <w:b/>
          <w:bCs/>
          <w:spacing w:val="-3"/>
          <w:szCs w:val="24"/>
        </w:rPr>
        <w:t>.</w:t>
      </w:r>
    </w:p>
    <w:p w14:paraId="66DAB455" w14:textId="77777777" w:rsidR="00811E97" w:rsidRDefault="00811E97" w:rsidP="00623A47">
      <w:pPr>
        <w:tabs>
          <w:tab w:val="left" w:pos="-720"/>
        </w:tabs>
        <w:suppressAutoHyphens/>
        <w:rPr>
          <w:rFonts w:ascii="Calibri" w:hAnsi="Calibri" w:cs="Calibri"/>
          <w:spacing w:val="-3"/>
        </w:rPr>
      </w:pPr>
    </w:p>
    <w:p w14:paraId="6F450E92" w14:textId="77777777" w:rsidR="004F04E5" w:rsidRPr="004F04E5" w:rsidRDefault="00A8346D" w:rsidP="004F04E5">
      <w:pPr>
        <w:tabs>
          <w:tab w:val="left" w:pos="-720"/>
        </w:tabs>
        <w:suppressAutoHyphens/>
        <w:rPr>
          <w:rFonts w:ascii="Calibri" w:hAnsi="Calibri" w:cs="Calibri"/>
          <w:spacing w:val="-3"/>
        </w:rPr>
      </w:pPr>
      <w:r w:rsidRPr="00ED1819">
        <w:rPr>
          <w:rFonts w:ascii="Calibri" w:hAnsi="Calibri" w:cs="Calibri"/>
          <w:spacing w:val="-3"/>
        </w:rPr>
        <w:t>Husk kvoteringsreglene</w:t>
      </w:r>
      <w:r w:rsidR="004F04E5">
        <w:rPr>
          <w:rFonts w:ascii="Calibri" w:hAnsi="Calibri" w:cs="Calibri"/>
          <w:spacing w:val="-3"/>
        </w:rPr>
        <w:t xml:space="preserve"> - l</w:t>
      </w:r>
      <w:r w:rsidR="004F04E5" w:rsidRPr="004F04E5">
        <w:rPr>
          <w:rFonts w:ascii="Calibri" w:hAnsi="Calibri" w:cs="Calibri"/>
          <w:spacing w:val="-3"/>
        </w:rPr>
        <w:t>agene kan være representert med følgende antall representanter:</w:t>
      </w:r>
    </w:p>
    <w:p w14:paraId="474CF43E" w14:textId="77777777" w:rsidR="004F04E5" w:rsidRPr="004F04E5" w:rsidRDefault="004F04E5" w:rsidP="004F04E5">
      <w:pPr>
        <w:tabs>
          <w:tab w:val="left" w:pos="-720"/>
        </w:tabs>
        <w:suppressAutoHyphens/>
        <w:rPr>
          <w:rFonts w:ascii="Calibri" w:hAnsi="Calibri" w:cs="Calibri"/>
          <w:i/>
          <w:iCs/>
          <w:spacing w:val="-3"/>
        </w:rPr>
      </w:pPr>
      <w:r w:rsidRPr="004F04E5">
        <w:rPr>
          <w:rFonts w:ascii="Calibri" w:hAnsi="Calibri" w:cs="Calibri"/>
          <w:i/>
          <w:iCs/>
          <w:spacing w:val="-3"/>
        </w:rPr>
        <w:t xml:space="preserve">Medlemstall t.o.m. 50 medlemmer: </w:t>
      </w:r>
      <w:r w:rsidRPr="004F04E5">
        <w:rPr>
          <w:rFonts w:ascii="Calibri" w:hAnsi="Calibri" w:cs="Calibri"/>
          <w:i/>
          <w:iCs/>
          <w:spacing w:val="-3"/>
        </w:rPr>
        <w:tab/>
        <w:t>1 representant</w:t>
      </w:r>
    </w:p>
    <w:p w14:paraId="6E42DC71" w14:textId="77777777" w:rsidR="004F04E5" w:rsidRPr="004F04E5" w:rsidRDefault="004F04E5" w:rsidP="004F04E5">
      <w:pPr>
        <w:tabs>
          <w:tab w:val="left" w:pos="-720"/>
        </w:tabs>
        <w:suppressAutoHyphens/>
        <w:rPr>
          <w:rFonts w:ascii="Calibri" w:hAnsi="Calibri" w:cs="Calibri"/>
          <w:i/>
          <w:iCs/>
          <w:spacing w:val="-3"/>
        </w:rPr>
      </w:pPr>
      <w:r w:rsidRPr="004F04E5">
        <w:rPr>
          <w:rFonts w:ascii="Calibri" w:hAnsi="Calibri" w:cs="Calibri"/>
          <w:i/>
          <w:iCs/>
          <w:spacing w:val="-3"/>
        </w:rPr>
        <w:t xml:space="preserve">Medlemstall 51 - 100 medlemmer: </w:t>
      </w:r>
      <w:r w:rsidRPr="004F04E5">
        <w:rPr>
          <w:rFonts w:ascii="Calibri" w:hAnsi="Calibri" w:cs="Calibri"/>
          <w:i/>
          <w:iCs/>
          <w:spacing w:val="-3"/>
        </w:rPr>
        <w:tab/>
        <w:t>2 representanter</w:t>
      </w:r>
    </w:p>
    <w:p w14:paraId="160FC6CD" w14:textId="77777777" w:rsidR="004F04E5" w:rsidRPr="004F04E5" w:rsidRDefault="004F04E5" w:rsidP="004F04E5">
      <w:pPr>
        <w:tabs>
          <w:tab w:val="left" w:pos="-720"/>
        </w:tabs>
        <w:suppressAutoHyphens/>
        <w:rPr>
          <w:rFonts w:ascii="Calibri" w:hAnsi="Calibri" w:cs="Calibri"/>
          <w:i/>
          <w:iCs/>
          <w:spacing w:val="-3"/>
        </w:rPr>
      </w:pPr>
      <w:r w:rsidRPr="004F04E5">
        <w:rPr>
          <w:rFonts w:ascii="Calibri" w:hAnsi="Calibri" w:cs="Calibri"/>
          <w:i/>
          <w:iCs/>
          <w:spacing w:val="-3"/>
        </w:rPr>
        <w:t xml:space="preserve">Medlemstall over 100 medlemmer: </w:t>
      </w:r>
      <w:r w:rsidRPr="004F04E5">
        <w:rPr>
          <w:rFonts w:ascii="Calibri" w:hAnsi="Calibri" w:cs="Calibri"/>
          <w:i/>
          <w:iCs/>
          <w:spacing w:val="-3"/>
        </w:rPr>
        <w:tab/>
        <w:t>3 representanter</w:t>
      </w:r>
    </w:p>
    <w:p w14:paraId="764A61BD" w14:textId="77777777" w:rsidR="004F04E5" w:rsidRDefault="004F04E5" w:rsidP="00623A47">
      <w:pPr>
        <w:tabs>
          <w:tab w:val="left" w:pos="-720"/>
        </w:tabs>
        <w:suppressAutoHyphens/>
        <w:rPr>
          <w:rFonts w:ascii="Calibri" w:hAnsi="Calibri" w:cs="Calibri"/>
          <w:spacing w:val="-3"/>
        </w:rPr>
      </w:pPr>
    </w:p>
    <w:p w14:paraId="1E948380" w14:textId="77777777" w:rsidR="00E71463" w:rsidRPr="00E71463" w:rsidRDefault="00E71463" w:rsidP="00E71463">
      <w:pPr>
        <w:tabs>
          <w:tab w:val="left" w:pos="-720"/>
        </w:tabs>
        <w:suppressAutoHyphens/>
        <w:rPr>
          <w:rFonts w:ascii="Calibri" w:hAnsi="Calibri" w:cs="Calibri"/>
          <w:spacing w:val="-3"/>
        </w:rPr>
      </w:pPr>
      <w:r w:rsidRPr="00D24F7F">
        <w:rPr>
          <w:rFonts w:ascii="Calibri" w:hAnsi="Calibri" w:cs="Calibri"/>
          <w:b/>
          <w:bCs/>
          <w:spacing w:val="-3"/>
          <w:u w:val="single"/>
        </w:rPr>
        <w:t>Det gjøres oppmerksom på reglene om kjønnsfordeling i NIFs lov § 2-4</w:t>
      </w:r>
      <w:r w:rsidRPr="00E71463">
        <w:rPr>
          <w:rFonts w:ascii="Calibri" w:hAnsi="Calibri" w:cs="Calibri"/>
          <w:spacing w:val="-3"/>
        </w:rPr>
        <w:t xml:space="preserve">, som innebærer at opp-nevning av og innstilling til valg på representanter til ting, skal være i overensstemmelse med kjønnsfordelingsbestemmelsene, dvs. at begge kjønn skal være representert. </w:t>
      </w:r>
    </w:p>
    <w:p w14:paraId="42859872" w14:textId="77777777" w:rsidR="00E71463" w:rsidRDefault="00E71463" w:rsidP="00E71463">
      <w:pPr>
        <w:tabs>
          <w:tab w:val="left" w:pos="-720"/>
        </w:tabs>
        <w:suppressAutoHyphens/>
        <w:rPr>
          <w:rFonts w:ascii="Calibri" w:hAnsi="Calibri" w:cs="Calibri"/>
          <w:spacing w:val="-3"/>
        </w:rPr>
      </w:pPr>
      <w:r w:rsidRPr="00E71463">
        <w:rPr>
          <w:rFonts w:ascii="Calibri" w:hAnsi="Calibri" w:cs="Calibri"/>
          <w:spacing w:val="-3"/>
        </w:rPr>
        <w:t>Friidrettskretsens styre oppfordrer ellers klubbene til å ta med ungdomsrepresentanter!</w:t>
      </w:r>
    </w:p>
    <w:p w14:paraId="1A362A2E" w14:textId="77777777" w:rsidR="00A8346D" w:rsidRPr="00ED1819" w:rsidRDefault="00A8346D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"/>
        <w:gridCol w:w="3310"/>
        <w:gridCol w:w="425"/>
        <w:gridCol w:w="992"/>
        <w:gridCol w:w="3402"/>
      </w:tblGrid>
      <w:tr w:rsidR="00E700E0" w:rsidRPr="004F04E5" w14:paraId="73765127" w14:textId="77777777" w:rsidTr="00E700E0">
        <w:trPr>
          <w:trHeight w:val="260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2AFCD53E" w14:textId="77777777" w:rsidR="00E700E0" w:rsidRPr="004F04E5" w:rsidRDefault="00E700E0" w:rsidP="004F04E5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Representanter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D7DA5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F19FFC8" w14:textId="77777777" w:rsidR="00E700E0" w:rsidRPr="004F04E5" w:rsidRDefault="00E700E0" w:rsidP="004F04E5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Vara representanter</w:t>
            </w:r>
          </w:p>
        </w:tc>
      </w:tr>
      <w:tr w:rsidR="00E700E0" w:rsidRPr="004F04E5" w14:paraId="49277E1B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D143989" w14:textId="77777777" w:rsidR="00E700E0" w:rsidRPr="004F04E5" w:rsidRDefault="00E700E0" w:rsidP="004F04E5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Info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BEFF3B2" w14:textId="77777777" w:rsidR="00E700E0" w:rsidRPr="004F04E5" w:rsidRDefault="00E700E0" w:rsidP="004F04E5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Info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4AC9C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3EB84F" w14:textId="77777777" w:rsidR="00E700E0" w:rsidRPr="004F04E5" w:rsidRDefault="00E700E0" w:rsidP="004F04E5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Info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5318E29" w14:textId="77777777" w:rsidR="00E700E0" w:rsidRPr="004F04E5" w:rsidRDefault="00E700E0" w:rsidP="004F04E5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Info</w:t>
            </w:r>
          </w:p>
        </w:tc>
      </w:tr>
      <w:tr w:rsidR="00E700E0" w:rsidRPr="004F04E5" w14:paraId="5CBA9FF5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DA907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Navn: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A3582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3660A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E4EC0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Navn: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C94F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42350671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7660C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Adresse: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2D7B8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8A5CF9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D9FF6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Adresse: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E8299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25F8A009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4F53F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Postnr/sted: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11D58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FA04C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49AB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Postnr/sted: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7F897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4397DA07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03164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Mail: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3A50A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F570F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BBFE8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Mail: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DD882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5F1EB9A0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394207A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4AEAB4E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EEB803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0161B6A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268090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5DCE8D85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41A7F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Navn: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95F24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3BC38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AFE0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Navn: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FDDD9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1E4F3224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8104A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Adresse: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5D315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F8B31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BCA57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Adresse: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E48E4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079B2039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3445A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Postnr/sted: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21028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5291BF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DFD3E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Postnr/sted: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8F77B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1C8FAB32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FEBF8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Mail: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C6AF2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FCEA9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7EFE6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Mail: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B47D7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3D4BD552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EA75775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D3097C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1F95B1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9BE7141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0BAF2B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40660EED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37652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Navn: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EDEDD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88B2B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FC405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Navn: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FADA8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79463139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76E8B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Adresse: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8992D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8FC2F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F70B1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Adresse: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30A12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32D5E597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B4C00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Postnr/sted: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F4BE1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ED333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92AE9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Postnr/sted: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00F41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700E0" w:rsidRPr="004F04E5" w14:paraId="5D9B0194" w14:textId="77777777" w:rsidTr="00E700E0">
        <w:trPr>
          <w:trHeight w:val="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59571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Mail: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2E3BE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7EC1B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999DA" w14:textId="77777777" w:rsidR="00E700E0" w:rsidRPr="004F04E5" w:rsidRDefault="00E700E0" w:rsidP="004F04E5">
            <w:pPr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Mail: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03C6E" w14:textId="77777777" w:rsidR="00E700E0" w:rsidRPr="004F04E5" w:rsidRDefault="00E700E0" w:rsidP="004F04E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04E5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14:paraId="1E987EC2" w14:textId="77777777" w:rsidR="00A8346D" w:rsidRDefault="00A8346D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</w:p>
    <w:p w14:paraId="5B4392D8" w14:textId="77777777" w:rsidR="00A8346D" w:rsidRDefault="00A8346D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4A65556A" w14:textId="77777777" w:rsidR="004F04E5" w:rsidRDefault="004F04E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2C8AA165" w14:textId="77777777" w:rsidR="004F04E5" w:rsidRPr="00623A47" w:rsidRDefault="004F04E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D5E6A05" w14:textId="77777777" w:rsidR="007562FB" w:rsidRPr="00F54AE1" w:rsidRDefault="00F54AE1" w:rsidP="007562FB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  <w:u w:val="single"/>
        </w:rPr>
      </w:pPr>
      <w:bookmarkStart w:id="0" w:name="_Hlk156834466"/>
      <w:r w:rsidRPr="00F54AE1">
        <w:rPr>
          <w:rFonts w:ascii="Calibri" w:hAnsi="Calibri" w:cs="Calibri"/>
          <w:spacing w:val="-3"/>
          <w:u w:val="single"/>
        </w:rPr>
        <w:t>____________</w:t>
      </w:r>
      <w:r w:rsidR="007562FB">
        <w:rPr>
          <w:rFonts w:ascii="Calibri" w:hAnsi="Calibri" w:cs="Calibri"/>
          <w:spacing w:val="-3"/>
          <w:u w:val="single"/>
        </w:rPr>
        <w:t>______________</w:t>
      </w:r>
      <w:r w:rsidRPr="00F54AE1">
        <w:rPr>
          <w:rFonts w:ascii="Calibri" w:hAnsi="Calibri" w:cs="Calibri"/>
          <w:spacing w:val="-3"/>
          <w:u w:val="single"/>
        </w:rPr>
        <w:t>____</w:t>
      </w:r>
      <w:r w:rsidR="007562FB">
        <w:rPr>
          <w:rFonts w:ascii="Calibri" w:hAnsi="Calibri" w:cs="Calibri"/>
          <w:spacing w:val="-3"/>
          <w:u w:val="single"/>
        </w:rPr>
        <w:t>_</w:t>
      </w:r>
      <w:bookmarkEnd w:id="0"/>
      <w:r w:rsidR="007562FB">
        <w:rPr>
          <w:rFonts w:ascii="Calibri" w:hAnsi="Calibri" w:cs="Calibri"/>
          <w:spacing w:val="-3"/>
        </w:rPr>
        <w:t xml:space="preserve"> </w:t>
      </w:r>
      <w:r w:rsidR="007562FB">
        <w:rPr>
          <w:rFonts w:ascii="Calibri" w:hAnsi="Calibri" w:cs="Calibri"/>
          <w:spacing w:val="-3"/>
        </w:rPr>
        <w:tab/>
      </w:r>
      <w:r w:rsidR="007562FB">
        <w:rPr>
          <w:rFonts w:ascii="Calibri" w:hAnsi="Calibri" w:cs="Calibri"/>
          <w:spacing w:val="-3"/>
        </w:rPr>
        <w:tab/>
      </w:r>
      <w:r w:rsidR="007562FB" w:rsidRPr="00F54AE1">
        <w:rPr>
          <w:rFonts w:ascii="Calibri" w:hAnsi="Calibri" w:cs="Calibri"/>
          <w:spacing w:val="-3"/>
          <w:u w:val="single"/>
        </w:rPr>
        <w:t>____________</w:t>
      </w:r>
      <w:r w:rsidR="007562FB">
        <w:rPr>
          <w:rFonts w:ascii="Calibri" w:hAnsi="Calibri" w:cs="Calibri"/>
          <w:spacing w:val="-3"/>
          <w:u w:val="single"/>
        </w:rPr>
        <w:t>______________</w:t>
      </w:r>
      <w:r w:rsidR="007562FB" w:rsidRPr="00F54AE1">
        <w:rPr>
          <w:rFonts w:ascii="Calibri" w:hAnsi="Calibri" w:cs="Calibri"/>
          <w:spacing w:val="-3"/>
          <w:u w:val="single"/>
        </w:rPr>
        <w:t>____</w:t>
      </w:r>
      <w:r w:rsidR="007562FB">
        <w:rPr>
          <w:rFonts w:ascii="Calibri" w:hAnsi="Calibri" w:cs="Calibri"/>
          <w:spacing w:val="-3"/>
          <w:u w:val="single"/>
        </w:rPr>
        <w:t>_</w:t>
      </w:r>
    </w:p>
    <w:p w14:paraId="0A1622DA" w14:textId="77777777" w:rsidR="00E020A3" w:rsidRPr="007562FB" w:rsidRDefault="007562FB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  <w:r w:rsidRPr="007562FB">
        <w:rPr>
          <w:rFonts w:ascii="Calibri" w:hAnsi="Calibri" w:cs="Calibri"/>
          <w:spacing w:val="-3"/>
        </w:rPr>
        <w:t>Sted</w:t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  <w:t>Dato</w:t>
      </w:r>
    </w:p>
    <w:p w14:paraId="0E43C14B" w14:textId="77777777" w:rsidR="00485D9B" w:rsidRPr="00ED1819" w:rsidRDefault="00420D32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  <w:u w:val="single"/>
        </w:rPr>
      </w:pP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</w:p>
    <w:p w14:paraId="585B0148" w14:textId="77777777" w:rsidR="00A8346D" w:rsidRPr="004F04E5" w:rsidRDefault="00F54AE1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  <w:bookmarkStart w:id="1" w:name="_Hlk67312809"/>
      <w:r w:rsidRPr="00F54AE1">
        <w:rPr>
          <w:rFonts w:ascii="Calibri" w:hAnsi="Calibri" w:cs="Calibri"/>
          <w:spacing w:val="-3"/>
          <w:u w:val="single"/>
        </w:rPr>
        <w:t>_</w:t>
      </w:r>
      <w:r w:rsidR="007562FB">
        <w:rPr>
          <w:rFonts w:ascii="Calibri" w:hAnsi="Calibri" w:cs="Calibri"/>
          <w:spacing w:val="-3"/>
          <w:u w:val="single"/>
        </w:rPr>
        <w:t>_____</w:t>
      </w:r>
      <w:r w:rsidRPr="00F54AE1">
        <w:rPr>
          <w:rFonts w:ascii="Calibri" w:hAnsi="Calibri" w:cs="Calibri"/>
          <w:spacing w:val="-3"/>
          <w:u w:val="single"/>
        </w:rPr>
        <w:t>_________________________</w:t>
      </w:r>
      <w:bookmarkEnd w:id="1"/>
      <w:r w:rsidR="004F04E5">
        <w:rPr>
          <w:rFonts w:ascii="Calibri" w:hAnsi="Calibri" w:cs="Calibri"/>
          <w:spacing w:val="-3"/>
        </w:rPr>
        <w:tab/>
      </w:r>
      <w:r w:rsidR="004F04E5">
        <w:rPr>
          <w:rFonts w:ascii="Calibri" w:hAnsi="Calibri" w:cs="Calibri"/>
          <w:spacing w:val="-3"/>
        </w:rPr>
        <w:tab/>
      </w:r>
      <w:r w:rsidR="004F04E5" w:rsidRPr="00F54AE1">
        <w:rPr>
          <w:rFonts w:ascii="Calibri" w:hAnsi="Calibri" w:cs="Calibri"/>
          <w:spacing w:val="-3"/>
          <w:u w:val="single"/>
        </w:rPr>
        <w:t>_</w:t>
      </w:r>
      <w:r w:rsidR="007562FB">
        <w:rPr>
          <w:rFonts w:ascii="Calibri" w:hAnsi="Calibri" w:cs="Calibri"/>
          <w:spacing w:val="-3"/>
          <w:u w:val="single"/>
        </w:rPr>
        <w:t xml:space="preserve">           </w:t>
      </w:r>
      <w:r w:rsidR="004F04E5" w:rsidRPr="00F54AE1">
        <w:rPr>
          <w:rFonts w:ascii="Calibri" w:hAnsi="Calibri" w:cs="Calibri"/>
          <w:spacing w:val="-3"/>
          <w:u w:val="single"/>
        </w:rPr>
        <w:t>_________________________</w:t>
      </w:r>
    </w:p>
    <w:p w14:paraId="364D1959" w14:textId="77777777" w:rsidR="00A8346D" w:rsidRPr="00ED1819" w:rsidRDefault="004F04E5">
      <w:pPr>
        <w:tabs>
          <w:tab w:val="left" w:pos="-720"/>
        </w:tabs>
        <w:suppressAutoHyphens/>
        <w:jc w:val="both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K</w:t>
      </w:r>
      <w:r w:rsidR="00A8346D" w:rsidRPr="00ED1819">
        <w:rPr>
          <w:rFonts w:ascii="Calibri" w:hAnsi="Calibri" w:cs="Calibri"/>
          <w:spacing w:val="-3"/>
        </w:rPr>
        <w:t>lubbens navn</w:t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ab/>
      </w:r>
      <w:r w:rsidR="007562FB">
        <w:rPr>
          <w:rFonts w:ascii="Calibri" w:hAnsi="Calibri" w:cs="Calibri"/>
          <w:spacing w:val="-3"/>
        </w:rPr>
        <w:tab/>
      </w:r>
      <w:r>
        <w:rPr>
          <w:rFonts w:ascii="Calibri" w:hAnsi="Calibri" w:cs="Calibri"/>
          <w:spacing w:val="-3"/>
        </w:rPr>
        <w:t>Sign. ansvarlig underskrift</w:t>
      </w:r>
    </w:p>
    <w:sectPr w:rsidR="00A8346D" w:rsidRPr="00ED1819" w:rsidSect="00606C86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/>
      <w:pgMar w:top="1021" w:right="1440" w:bottom="851" w:left="1440" w:header="567" w:footer="56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A435A" w14:textId="77777777" w:rsidR="00A26A8C" w:rsidRDefault="00A26A8C">
      <w:pPr>
        <w:spacing w:line="20" w:lineRule="exact"/>
      </w:pPr>
    </w:p>
  </w:endnote>
  <w:endnote w:type="continuationSeparator" w:id="0">
    <w:p w14:paraId="34E64917" w14:textId="77777777" w:rsidR="00A26A8C" w:rsidRDefault="00A26A8C">
      <w:r>
        <w:t xml:space="preserve"> </w:t>
      </w:r>
    </w:p>
  </w:endnote>
  <w:endnote w:type="continuationNotice" w:id="1">
    <w:p w14:paraId="5EC2BF6C" w14:textId="77777777" w:rsidR="00A26A8C" w:rsidRDefault="00A26A8C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FB399" w14:textId="77777777" w:rsidR="00F50288" w:rsidRDefault="00F50288">
    <w:pPr>
      <w:pStyle w:val="Bunntekst"/>
      <w:framePr w:wrap="around" w:vAnchor="text" w:hAnchor="margin" w:xAlign="center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14:paraId="1989B52C" w14:textId="77777777" w:rsidR="00F50288" w:rsidRDefault="00F50288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FF685" w14:textId="77777777" w:rsidR="00F50288" w:rsidRDefault="00F50288">
    <w:pPr>
      <w:pStyle w:val="Bunntekst"/>
      <w:framePr w:wrap="around" w:vAnchor="text" w:hAnchor="margin" w:xAlign="center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420D32">
      <w:rPr>
        <w:rStyle w:val="Sidetall"/>
        <w:noProof/>
      </w:rPr>
      <w:t>1</w:t>
    </w:r>
    <w:r>
      <w:rPr>
        <w:rStyle w:val="Sidetall"/>
      </w:rPr>
      <w:fldChar w:fldCharType="end"/>
    </w:r>
  </w:p>
  <w:p w14:paraId="5AB10F60" w14:textId="77777777" w:rsidR="00F50288" w:rsidRDefault="00F50288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C068F" w14:textId="77777777" w:rsidR="00A26A8C" w:rsidRDefault="00A26A8C">
      <w:r>
        <w:separator/>
      </w:r>
    </w:p>
  </w:footnote>
  <w:footnote w:type="continuationSeparator" w:id="0">
    <w:p w14:paraId="622A22CE" w14:textId="77777777" w:rsidR="00A26A8C" w:rsidRDefault="00A2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628FC" w14:textId="77777777" w:rsidR="002908AB" w:rsidRPr="002908AB" w:rsidRDefault="002908AB" w:rsidP="002908AB">
    <w:pPr>
      <w:tabs>
        <w:tab w:val="center" w:pos="4536"/>
        <w:tab w:val="right" w:pos="9072"/>
      </w:tabs>
      <w:rPr>
        <w:rFonts w:ascii="Impact" w:hAnsi="Impact"/>
        <w:color w:val="333399"/>
        <w:sz w:val="36"/>
      </w:rPr>
    </w:pPr>
    <w:r w:rsidRPr="002908AB">
      <w:rPr>
        <w:rFonts w:ascii="Impact" w:hAnsi="Impact"/>
        <w:color w:val="333399"/>
        <w:sz w:val="36"/>
      </w:rPr>
      <w:t>Hordaland friidrettskrets</w:t>
    </w:r>
  </w:p>
  <w:p w14:paraId="487F2F6D" w14:textId="77777777" w:rsidR="002908AB" w:rsidRPr="002908AB" w:rsidRDefault="002908AB" w:rsidP="002908AB">
    <w:pPr>
      <w:tabs>
        <w:tab w:val="center" w:pos="4536"/>
        <w:tab w:val="right" w:pos="9072"/>
      </w:tabs>
      <w:rPr>
        <w:rFonts w:ascii="Impact" w:hAnsi="Impact"/>
        <w:color w:val="333399"/>
        <w:sz w:val="18"/>
      </w:rPr>
    </w:pPr>
    <w:r w:rsidRPr="002908AB">
      <w:rPr>
        <w:rFonts w:ascii="Impact" w:hAnsi="Impact"/>
        <w:color w:val="333399"/>
        <w:sz w:val="18"/>
      </w:rPr>
      <w:t xml:space="preserve">   Postadresse: boks 6143 Postterminal, 5892 Bergen                                 E-post: Eddie.Ebbesvik@friidrett.no               Tlf.: 920 85 025      </w:t>
    </w:r>
  </w:p>
  <w:p w14:paraId="524B4762" w14:textId="77777777" w:rsidR="00420D32" w:rsidRDefault="00420D32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1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784"/>
    <w:rsid w:val="00023D04"/>
    <w:rsid w:val="00062328"/>
    <w:rsid w:val="000A6BD2"/>
    <w:rsid w:val="000B2322"/>
    <w:rsid w:val="00153BCD"/>
    <w:rsid w:val="001546BA"/>
    <w:rsid w:val="00155FF4"/>
    <w:rsid w:val="001646A8"/>
    <w:rsid w:val="0016706B"/>
    <w:rsid w:val="001A62C5"/>
    <w:rsid w:val="001E7253"/>
    <w:rsid w:val="001F56DA"/>
    <w:rsid w:val="001F6711"/>
    <w:rsid w:val="00207FC7"/>
    <w:rsid w:val="002461EC"/>
    <w:rsid w:val="00264778"/>
    <w:rsid w:val="002908AB"/>
    <w:rsid w:val="002D32A2"/>
    <w:rsid w:val="0034166C"/>
    <w:rsid w:val="00350ABB"/>
    <w:rsid w:val="00420D32"/>
    <w:rsid w:val="00445F75"/>
    <w:rsid w:val="00451CE7"/>
    <w:rsid w:val="00465C98"/>
    <w:rsid w:val="00485D9B"/>
    <w:rsid w:val="004C0B43"/>
    <w:rsid w:val="004D5B40"/>
    <w:rsid w:val="004F04E5"/>
    <w:rsid w:val="005546CE"/>
    <w:rsid w:val="00583F37"/>
    <w:rsid w:val="005B68EA"/>
    <w:rsid w:val="00606C86"/>
    <w:rsid w:val="00623A47"/>
    <w:rsid w:val="006A2061"/>
    <w:rsid w:val="006C0F93"/>
    <w:rsid w:val="006E43BC"/>
    <w:rsid w:val="007562FB"/>
    <w:rsid w:val="00767698"/>
    <w:rsid w:val="0077558B"/>
    <w:rsid w:val="007B0CFA"/>
    <w:rsid w:val="007D5D7E"/>
    <w:rsid w:val="00811E97"/>
    <w:rsid w:val="00844C39"/>
    <w:rsid w:val="0085363D"/>
    <w:rsid w:val="00863F34"/>
    <w:rsid w:val="00897217"/>
    <w:rsid w:val="008B7E27"/>
    <w:rsid w:val="008D0E9B"/>
    <w:rsid w:val="009D591D"/>
    <w:rsid w:val="00A26A8C"/>
    <w:rsid w:val="00A60137"/>
    <w:rsid w:val="00A712E9"/>
    <w:rsid w:val="00A8346D"/>
    <w:rsid w:val="00AB5453"/>
    <w:rsid w:val="00B07F38"/>
    <w:rsid w:val="00B13614"/>
    <w:rsid w:val="00B377F4"/>
    <w:rsid w:val="00B62F5F"/>
    <w:rsid w:val="00B64D2B"/>
    <w:rsid w:val="00B7161A"/>
    <w:rsid w:val="00BC5784"/>
    <w:rsid w:val="00C23227"/>
    <w:rsid w:val="00C453F9"/>
    <w:rsid w:val="00C67724"/>
    <w:rsid w:val="00C85CF4"/>
    <w:rsid w:val="00CD7B2A"/>
    <w:rsid w:val="00CE4F38"/>
    <w:rsid w:val="00D15373"/>
    <w:rsid w:val="00D24F7F"/>
    <w:rsid w:val="00D82119"/>
    <w:rsid w:val="00DD19BB"/>
    <w:rsid w:val="00DF2C4E"/>
    <w:rsid w:val="00E01711"/>
    <w:rsid w:val="00E020A3"/>
    <w:rsid w:val="00E67812"/>
    <w:rsid w:val="00E700E0"/>
    <w:rsid w:val="00E71463"/>
    <w:rsid w:val="00EA4355"/>
    <w:rsid w:val="00EB1C67"/>
    <w:rsid w:val="00ED1819"/>
    <w:rsid w:val="00F12600"/>
    <w:rsid w:val="00F461F0"/>
    <w:rsid w:val="00F50288"/>
    <w:rsid w:val="00F54AE1"/>
    <w:rsid w:val="00F92B56"/>
    <w:rsid w:val="00FB2489"/>
    <w:rsid w:val="00FD4579"/>
    <w:rsid w:val="00FE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4ECD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urier New" w:hAnsi="Courier New"/>
      <w:sz w:val="24"/>
    </w:rPr>
  </w:style>
  <w:style w:type="character" w:default="1" w:styleId="Standardskriftforavsnitt">
    <w:name w:val="Default Paragraph Font"/>
    <w:semiHidden/>
  </w:style>
  <w:style w:type="table" w:default="1" w:styleId="Vanlig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semiHidden/>
  </w:style>
  <w:style w:type="paragraph" w:customStyle="1" w:styleId="innh1">
    <w:name w:val="innh 1"/>
    <w:basedOn w:val="Normal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innh2">
    <w:name w:val="innh 2"/>
    <w:basedOn w:val="Normal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customStyle="1" w:styleId="innh3">
    <w:name w:val="innh 3"/>
    <w:basedOn w:val="Normal"/>
    <w:pPr>
      <w:tabs>
        <w:tab w:val="left" w:leader="dot" w:pos="9000"/>
        <w:tab w:val="right" w:pos="9360"/>
      </w:tabs>
      <w:suppressAutoHyphens/>
      <w:ind w:left="2160" w:right="720" w:hanging="720"/>
    </w:pPr>
    <w:rPr>
      <w:lang w:val="en-US"/>
    </w:rPr>
  </w:style>
  <w:style w:type="paragraph" w:customStyle="1" w:styleId="innh4">
    <w:name w:val="innh 4"/>
    <w:basedOn w:val="Normal"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customStyle="1" w:styleId="innh5">
    <w:name w:val="innh 5"/>
    <w:basedOn w:val="Normal"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customStyle="1" w:styleId="innh6">
    <w:name w:val="innh 6"/>
    <w:basedOn w:val="Normal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customStyle="1" w:styleId="innh7">
    <w:name w:val="innh 7"/>
    <w:basedOn w:val="Normal"/>
    <w:pPr>
      <w:suppressAutoHyphens/>
      <w:ind w:left="720" w:hanging="720"/>
    </w:pPr>
    <w:rPr>
      <w:lang w:val="en-US"/>
    </w:rPr>
  </w:style>
  <w:style w:type="paragraph" w:customStyle="1" w:styleId="innh8">
    <w:name w:val="innh 8"/>
    <w:basedOn w:val="Normal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customStyle="1" w:styleId="innh9">
    <w:name w:val="innh 9"/>
    <w:basedOn w:val="Normal"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customStyle="1" w:styleId="indeks1">
    <w:name w:val="indeks 1"/>
    <w:basedOn w:val="Normal"/>
    <w:pPr>
      <w:tabs>
        <w:tab w:val="left" w:leader="dot" w:pos="9000"/>
        <w:tab w:val="right" w:pos="9360"/>
      </w:tabs>
      <w:suppressAutoHyphens/>
      <w:ind w:left="1440" w:right="720" w:hanging="1440"/>
    </w:pPr>
    <w:rPr>
      <w:lang w:val="en-US"/>
    </w:rPr>
  </w:style>
  <w:style w:type="paragraph" w:customStyle="1" w:styleId="indeks2">
    <w:name w:val="indeks 2"/>
    <w:basedOn w:val="Normal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customStyle="1" w:styleId="kildelisteoverskrift">
    <w:name w:val="kildelisteoverskrift"/>
    <w:basedOn w:val="Normal"/>
    <w:pPr>
      <w:tabs>
        <w:tab w:val="left" w:pos="9000"/>
        <w:tab w:val="right" w:pos="9360"/>
      </w:tabs>
      <w:suppressAutoHyphens/>
    </w:pPr>
    <w:rPr>
      <w:lang w:val="en-US"/>
    </w:rPr>
  </w:style>
  <w:style w:type="paragraph" w:customStyle="1" w:styleId="bildetekst">
    <w:name w:val="bildetekst"/>
    <w:basedOn w:val="Normal"/>
  </w:style>
  <w:style w:type="character" w:customStyle="1" w:styleId="EquationCaption">
    <w:name w:val="_Equation Caption"/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</w:style>
  <w:style w:type="paragraph" w:styleId="Topptekst">
    <w:name w:val="header"/>
    <w:basedOn w:val="Normal"/>
    <w:pPr>
      <w:tabs>
        <w:tab w:val="center" w:pos="4536"/>
        <w:tab w:val="right" w:pos="9072"/>
      </w:tabs>
    </w:pPr>
  </w:style>
  <w:style w:type="paragraph" w:styleId="Brdtekst">
    <w:name w:val="Body Text"/>
    <w:basedOn w:val="Normal"/>
    <w:pPr>
      <w:suppressAutoHyphens/>
    </w:pPr>
    <w:rPr>
      <w:rFonts w:ascii="Times New Roman" w:hAnsi="Times New Roman"/>
      <w:b/>
      <w:bCs/>
      <w:spacing w:val="-3"/>
    </w:rPr>
  </w:style>
  <w:style w:type="character" w:styleId="Hyperkobling">
    <w:name w:val="Hyperlink"/>
    <w:rsid w:val="00FB2489"/>
    <w:rPr>
      <w:color w:val="0000FF"/>
      <w:u w:val="single"/>
    </w:rPr>
  </w:style>
  <w:style w:type="paragraph" w:styleId="Bobletekst">
    <w:name w:val="Balloon Text"/>
    <w:basedOn w:val="Normal"/>
    <w:link w:val="BobletekstTegn"/>
    <w:rsid w:val="000A6BD2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rsid w:val="000A6BD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3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lrutenett">
    <w:name w:val="Table Grid"/>
    <w:basedOn w:val="Vanligtabell"/>
    <w:rsid w:val="002908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1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B3EB1FB0086248BB6146F493B2B140" ma:contentTypeVersion="12" ma:contentTypeDescription="Opprett et nytt dokument." ma:contentTypeScope="" ma:versionID="6e72d092f63503b7b3441958ba7d524c">
  <xsd:schema xmlns:xsd="http://www.w3.org/2001/XMLSchema" xmlns:xs="http://www.w3.org/2001/XMLSchema" xmlns:p="http://schemas.microsoft.com/office/2006/metadata/properties" xmlns:ns2="55ed0058-07f0-4cc9-8e81-133d85f6fa8a" targetNamespace="http://schemas.microsoft.com/office/2006/metadata/properties" ma:root="true" ma:fieldsID="7713a0d6a0ac87d24372bfb4fb62e9ba" ns2:_="">
    <xsd:import namespace="55ed0058-07f0-4cc9-8e81-133d85f6fa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d0058-07f0-4cc9-8e81-133d85f6fa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ed0058-07f0-4cc9-8e81-133d85f6fa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2F12FB-9D58-460F-A3AA-6AA9357A9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ed0058-07f0-4cc9-8e81-133d85f6fa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8B11F0-466D-452F-BCA6-A7CB319DBF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6C6584-6840-4C53-BAED-077B7703D9D1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55ed0058-07f0-4cc9-8e81-133d85f6fa8a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Fullmaktsskjema%20Kretsting%20HFIK%202025</Template>
  <TotalTime>1</TotalTime>
  <Pages>1</Pages>
  <Words>289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Bergen, 22. desember 1997</vt:lpstr>
    </vt:vector>
  </TitlesOfParts>
  <Company>Friidrettskretsen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Bergen, 22. desember 1997</dc:title>
  <dc:subject/>
  <dc:creator>Hordaland Friidrettskrets</dc:creator>
  <cp:keywords/>
  <cp:lastModifiedBy>Ebbesvik, Eddie</cp:lastModifiedBy>
  <cp:revision>2</cp:revision>
  <cp:lastPrinted>2020-03-05T11:09:00Z</cp:lastPrinted>
  <dcterms:created xsi:type="dcterms:W3CDTF">2026-02-17T12:40:00Z</dcterms:created>
  <dcterms:modified xsi:type="dcterms:W3CDTF">2026-02-17T12:40:00Z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0x01010008B3EB1FB0086248BB6146F493B2B140</vt:lpwstr>
  </property>
  <property fmtid="{D5CDD505-2E9C-101B-9397-08002B2CF9AE}" pid="3" name="MediaServiceImageTags">
    <vt:lpwstr/>
  </property>
</Properties>
</file>